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6474C" w14:textId="77777777" w:rsidR="009E5EDF" w:rsidRDefault="00937037" w:rsidP="009E5EDF">
      <w:pPr>
        <w:shd w:val="clear" w:color="auto" w:fill="FFFFFF"/>
        <w:spacing w:line="360" w:lineRule="atLeast"/>
        <w:jc w:val="center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  <w:sz w:val="36"/>
        </w:rPr>
        <w:t>Contemplate</w:t>
      </w:r>
    </w:p>
    <w:p w14:paraId="6E62C380" w14:textId="42FAA41A" w:rsidR="00D133B7" w:rsidRPr="009E5EDF" w:rsidRDefault="007D6AD4" w:rsidP="009E5EDF">
      <w:pPr>
        <w:shd w:val="clear" w:color="auto" w:fill="FFFFFF"/>
        <w:spacing w:line="360" w:lineRule="atLeast"/>
        <w:jc w:val="center"/>
        <w:rPr>
          <w:rFonts w:ascii="Century Gothic" w:hAnsi="Century Gothic"/>
          <w:color w:val="000000"/>
        </w:rPr>
      </w:pPr>
      <w:r>
        <w:rPr>
          <w:rFonts w:ascii="Century Gothic" w:hAnsi="Century Gothic"/>
          <w:i/>
          <w:color w:val="000000"/>
        </w:rPr>
        <w:t>You can</w:t>
      </w:r>
      <w:r w:rsidR="00633D17">
        <w:rPr>
          <w:rFonts w:ascii="Century Gothic" w:hAnsi="Century Gothic"/>
          <w:i/>
          <w:color w:val="000000"/>
        </w:rPr>
        <w:t xml:space="preserve"> </w:t>
      </w:r>
      <w:r w:rsidR="00C70647">
        <w:rPr>
          <w:rFonts w:ascii="Century Gothic" w:hAnsi="Century Gothic"/>
          <w:i/>
          <w:color w:val="000000"/>
        </w:rPr>
        <w:t>watch the Bible Project video of Esther to give you an overview of the book as a whole</w:t>
      </w:r>
      <w:r w:rsidR="009E5EDF">
        <w:rPr>
          <w:rFonts w:ascii="Century Gothic" w:hAnsi="Century Gothic"/>
          <w:i/>
          <w:color w:val="000000"/>
        </w:rPr>
        <w:t xml:space="preserve">. </w:t>
      </w:r>
    </w:p>
    <w:p w14:paraId="1714FBE7" w14:textId="6899FDE2" w:rsidR="009C5870" w:rsidRPr="009E5EDF" w:rsidRDefault="009E5EDF" w:rsidP="009E5EDF">
      <w:pPr>
        <w:shd w:val="clear" w:color="auto" w:fill="FFFFFF"/>
        <w:spacing w:before="100" w:beforeAutospacing="1" w:after="100" w:afterAutospacing="1"/>
        <w:textAlignment w:val="baseline"/>
        <w:rPr>
          <w:rFonts w:ascii="Century Gothic" w:hAnsi="Century Gothic"/>
          <w:i/>
          <w:color w:val="000000" w:themeColor="text1"/>
        </w:rPr>
      </w:pPr>
      <w:hyperlink r:id="rId5" w:history="1">
        <w:r w:rsidRPr="009E5EDF">
          <w:rPr>
            <w:rStyle w:val="Hyperlink"/>
            <w:rFonts w:ascii="Century Gothic" w:hAnsi="Century Gothic"/>
            <w:i/>
            <w:color w:val="000000" w:themeColor="text1"/>
          </w:rPr>
          <w:t>https://bibleproject.com/explore/ruth/</w:t>
        </w:r>
      </w:hyperlink>
      <w:r w:rsidRPr="009E5EDF">
        <w:rPr>
          <w:rFonts w:ascii="Century Gothic" w:hAnsi="Century Gothic"/>
          <w:i/>
          <w:color w:val="000000" w:themeColor="text1"/>
        </w:rPr>
        <w:t xml:space="preserve"> </w:t>
      </w:r>
    </w:p>
    <w:p w14:paraId="571E3203" w14:textId="77777777" w:rsidR="009E5EDF" w:rsidRDefault="006F466F" w:rsidP="009E5EDF">
      <w:pPr>
        <w:shd w:val="clear" w:color="auto" w:fill="FFFFFF"/>
        <w:spacing w:line="360" w:lineRule="atLeast"/>
        <w:jc w:val="center"/>
        <w:rPr>
          <w:rFonts w:ascii="Century Gothic" w:hAnsi="Century Gothic"/>
          <w:b/>
          <w:color w:val="000000" w:themeColor="text1"/>
          <w:sz w:val="36"/>
        </w:rPr>
      </w:pPr>
      <w:r w:rsidRPr="00F56FBA">
        <w:rPr>
          <w:rFonts w:ascii="Century Gothic" w:hAnsi="Century Gothic"/>
          <w:b/>
          <w:color w:val="000000" w:themeColor="text1"/>
          <w:sz w:val="36"/>
        </w:rPr>
        <w:t>Create</w:t>
      </w:r>
      <w:r w:rsidRPr="00F56FBA">
        <w:rPr>
          <w:color w:val="000000" w:themeColor="text1"/>
        </w:rPr>
        <w:fldChar w:fldCharType="begin"/>
      </w:r>
      <w:r w:rsidRPr="00F56FBA">
        <w:rPr>
          <w:color w:val="000000" w:themeColor="text1"/>
        </w:rPr>
        <w:instrText xml:space="preserve"> INCLUDEPICTURE "https://i.pinimg.com/originals/e4/c3/c5/e4c3c5a352a825fbf13622abecff88c3.jpg" \* MERGEFORMATINET </w:instrText>
      </w:r>
      <w:r w:rsidRPr="00F56FBA">
        <w:rPr>
          <w:color w:val="000000" w:themeColor="text1"/>
        </w:rPr>
        <w:fldChar w:fldCharType="end"/>
      </w:r>
    </w:p>
    <w:p w14:paraId="212E756E" w14:textId="0CAF99AA" w:rsidR="00AB4100" w:rsidRDefault="009E5EDF" w:rsidP="009E5EDF">
      <w:pPr>
        <w:shd w:val="clear" w:color="auto" w:fill="FFFFFF"/>
        <w:spacing w:line="360" w:lineRule="atLeast"/>
        <w:rPr>
          <w:rFonts w:ascii="Century Gothic" w:hAnsi="Century Gothic"/>
          <w:b/>
          <w:color w:val="000000" w:themeColor="text1"/>
          <w:sz w:val="36"/>
        </w:rPr>
      </w:pPr>
      <w:r>
        <w:rPr>
          <w:rFonts w:ascii="Century Gothic" w:hAnsi="Century Gothic"/>
          <w:bCs/>
          <w:color w:val="000000" w:themeColor="text1"/>
        </w:rPr>
        <w:t>W</w:t>
      </w:r>
      <w:r w:rsidRPr="009E5EDF">
        <w:rPr>
          <w:rFonts w:ascii="Century Gothic" w:hAnsi="Century Gothic"/>
          <w:bCs/>
          <w:color w:val="000000" w:themeColor="text1"/>
        </w:rPr>
        <w:t xml:space="preserve">rite letters (physical or messages) to friends who are struggling or </w:t>
      </w:r>
      <w:r>
        <w:rPr>
          <w:rFonts w:ascii="Century Gothic" w:hAnsi="Century Gothic"/>
          <w:bCs/>
          <w:color w:val="000000" w:themeColor="text1"/>
        </w:rPr>
        <w:t>friends that you</w:t>
      </w:r>
      <w:r w:rsidRPr="009E5EDF">
        <w:rPr>
          <w:rFonts w:ascii="Century Gothic" w:hAnsi="Century Gothic"/>
          <w:bCs/>
          <w:color w:val="000000" w:themeColor="text1"/>
        </w:rPr>
        <w:t xml:space="preserve"> haven't spoken to in a while. </w:t>
      </w:r>
    </w:p>
    <w:p w14:paraId="6A423F3B" w14:textId="77777777" w:rsidR="009E5EDF" w:rsidRDefault="009E5EDF" w:rsidP="0097750C">
      <w:pPr>
        <w:shd w:val="clear" w:color="auto" w:fill="FFFFFF"/>
        <w:spacing w:after="150" w:line="360" w:lineRule="atLeast"/>
        <w:jc w:val="center"/>
        <w:rPr>
          <w:rFonts w:ascii="Century Gothic" w:hAnsi="Century Gothic"/>
          <w:b/>
          <w:color w:val="000000" w:themeColor="text1"/>
          <w:sz w:val="36"/>
        </w:rPr>
      </w:pPr>
    </w:p>
    <w:p w14:paraId="6EBB78C5" w14:textId="3C718684" w:rsidR="0097750C" w:rsidRPr="00F56FBA" w:rsidRDefault="0097750C" w:rsidP="0097750C">
      <w:pPr>
        <w:shd w:val="clear" w:color="auto" w:fill="FFFFFF"/>
        <w:spacing w:after="150" w:line="360" w:lineRule="atLeast"/>
        <w:jc w:val="center"/>
        <w:rPr>
          <w:rFonts w:ascii="Century Gothic" w:hAnsi="Century Gothic"/>
          <w:b/>
          <w:color w:val="000000" w:themeColor="text1"/>
          <w:sz w:val="36"/>
        </w:rPr>
      </w:pPr>
      <w:r w:rsidRPr="00F56FBA">
        <w:rPr>
          <w:rFonts w:ascii="Century Gothic" w:hAnsi="Century Gothic"/>
          <w:b/>
          <w:color w:val="000000" w:themeColor="text1"/>
          <w:sz w:val="36"/>
        </w:rPr>
        <w:t>Discuss</w:t>
      </w:r>
    </w:p>
    <w:p w14:paraId="42DFD82F" w14:textId="77777777" w:rsidR="007D6AD4" w:rsidRPr="007D6AD4" w:rsidRDefault="007D6AD4" w:rsidP="007D6AD4">
      <w:pPr>
        <w:shd w:val="clear" w:color="auto" w:fill="FFFFFF"/>
        <w:rPr>
          <w:rFonts w:ascii="Century Gothic" w:hAnsi="Century Gothic"/>
          <w:bCs/>
          <w:color w:val="000000" w:themeColor="text1"/>
        </w:rPr>
      </w:pPr>
      <w:r w:rsidRPr="007D6AD4">
        <w:rPr>
          <w:rFonts w:ascii="Century Gothic" w:hAnsi="Century Gothic"/>
          <w:bCs/>
          <w:color w:val="000000" w:themeColor="text1"/>
        </w:rPr>
        <w:t>1.</w:t>
      </w:r>
      <w:r w:rsidRPr="007D6AD4">
        <w:rPr>
          <w:rFonts w:ascii="Century Gothic" w:hAnsi="Century Gothic"/>
          <w:bCs/>
          <w:color w:val="000000" w:themeColor="text1"/>
        </w:rPr>
        <w:tab/>
        <w:t>Do you schedule for flexibility in your life? If someone was in crisis would you have the time to help?</w:t>
      </w:r>
    </w:p>
    <w:p w14:paraId="209AB802" w14:textId="77777777" w:rsidR="007D6AD4" w:rsidRDefault="007D6AD4" w:rsidP="007D6AD4">
      <w:pPr>
        <w:shd w:val="clear" w:color="auto" w:fill="FFFFFF"/>
        <w:rPr>
          <w:rFonts w:ascii="Century Gothic" w:hAnsi="Century Gothic"/>
          <w:bCs/>
          <w:color w:val="000000" w:themeColor="text1"/>
        </w:rPr>
      </w:pPr>
    </w:p>
    <w:p w14:paraId="20754D68" w14:textId="7EB92A5A" w:rsidR="007D6AD4" w:rsidRPr="007D6AD4" w:rsidRDefault="007D6AD4" w:rsidP="007D6AD4">
      <w:pPr>
        <w:shd w:val="clear" w:color="auto" w:fill="FFFFFF"/>
        <w:rPr>
          <w:rFonts w:ascii="Century Gothic" w:hAnsi="Century Gothic"/>
          <w:bCs/>
          <w:color w:val="000000" w:themeColor="text1"/>
        </w:rPr>
      </w:pPr>
      <w:r w:rsidRPr="007D6AD4">
        <w:rPr>
          <w:rFonts w:ascii="Century Gothic" w:hAnsi="Century Gothic"/>
          <w:bCs/>
          <w:color w:val="000000" w:themeColor="text1"/>
        </w:rPr>
        <w:t>2.</w:t>
      </w:r>
      <w:r w:rsidRPr="007D6AD4">
        <w:rPr>
          <w:rFonts w:ascii="Century Gothic" w:hAnsi="Century Gothic"/>
          <w:bCs/>
          <w:color w:val="000000" w:themeColor="text1"/>
        </w:rPr>
        <w:tab/>
        <w:t>Do you budget to give?</w:t>
      </w:r>
    </w:p>
    <w:p w14:paraId="78930F63" w14:textId="77777777" w:rsidR="007D6AD4" w:rsidRDefault="007D6AD4" w:rsidP="007D6AD4">
      <w:pPr>
        <w:shd w:val="clear" w:color="auto" w:fill="FFFFFF"/>
        <w:rPr>
          <w:rFonts w:ascii="Century Gothic" w:hAnsi="Century Gothic"/>
          <w:bCs/>
          <w:color w:val="000000" w:themeColor="text1"/>
        </w:rPr>
      </w:pPr>
    </w:p>
    <w:p w14:paraId="4F274973" w14:textId="6A91DB32" w:rsidR="007D6AD4" w:rsidRPr="007D6AD4" w:rsidRDefault="007D6AD4" w:rsidP="007D6AD4">
      <w:pPr>
        <w:shd w:val="clear" w:color="auto" w:fill="FFFFFF"/>
        <w:rPr>
          <w:rFonts w:ascii="Century Gothic" w:hAnsi="Century Gothic"/>
          <w:bCs/>
          <w:color w:val="000000" w:themeColor="text1"/>
        </w:rPr>
      </w:pPr>
      <w:r w:rsidRPr="007D6AD4">
        <w:rPr>
          <w:rFonts w:ascii="Century Gothic" w:hAnsi="Century Gothic"/>
          <w:bCs/>
          <w:color w:val="000000" w:themeColor="text1"/>
        </w:rPr>
        <w:t>3.</w:t>
      </w:r>
      <w:r w:rsidRPr="007D6AD4">
        <w:rPr>
          <w:rFonts w:ascii="Century Gothic" w:hAnsi="Century Gothic"/>
          <w:bCs/>
          <w:color w:val="000000" w:themeColor="text1"/>
        </w:rPr>
        <w:tab/>
        <w:t>Do you build enough rest into your life? Are you at risk of burning out?</w:t>
      </w:r>
    </w:p>
    <w:p w14:paraId="02B79CCE" w14:textId="77777777" w:rsidR="007D6AD4" w:rsidRDefault="007D6AD4" w:rsidP="007D6AD4">
      <w:pPr>
        <w:shd w:val="clear" w:color="auto" w:fill="FFFFFF"/>
        <w:rPr>
          <w:rFonts w:ascii="Century Gothic" w:hAnsi="Century Gothic"/>
          <w:bCs/>
          <w:color w:val="000000" w:themeColor="text1"/>
        </w:rPr>
      </w:pPr>
    </w:p>
    <w:p w14:paraId="3139A33C" w14:textId="3CC23D54" w:rsidR="007D6AD4" w:rsidRPr="007D6AD4" w:rsidRDefault="007D6AD4" w:rsidP="007D6AD4">
      <w:pPr>
        <w:shd w:val="clear" w:color="auto" w:fill="FFFFFF"/>
        <w:rPr>
          <w:rFonts w:ascii="Century Gothic" w:hAnsi="Century Gothic"/>
          <w:bCs/>
          <w:color w:val="000000" w:themeColor="text1"/>
        </w:rPr>
      </w:pPr>
      <w:r w:rsidRPr="007D6AD4">
        <w:rPr>
          <w:rFonts w:ascii="Century Gothic" w:hAnsi="Century Gothic"/>
          <w:bCs/>
          <w:color w:val="000000" w:themeColor="text1"/>
        </w:rPr>
        <w:t>4.</w:t>
      </w:r>
      <w:r w:rsidRPr="007D6AD4">
        <w:rPr>
          <w:rFonts w:ascii="Century Gothic" w:hAnsi="Century Gothic"/>
          <w:bCs/>
          <w:color w:val="000000" w:themeColor="text1"/>
        </w:rPr>
        <w:tab/>
        <w:t>When have you last shown loyalty and devotion to a friend?</w:t>
      </w:r>
    </w:p>
    <w:p w14:paraId="06C02B4D" w14:textId="77777777" w:rsidR="007D6AD4" w:rsidRDefault="007D6AD4" w:rsidP="007D6AD4">
      <w:pPr>
        <w:shd w:val="clear" w:color="auto" w:fill="FFFFFF"/>
        <w:rPr>
          <w:rFonts w:ascii="Century Gothic" w:hAnsi="Century Gothic"/>
          <w:bCs/>
          <w:color w:val="000000" w:themeColor="text1"/>
        </w:rPr>
      </w:pPr>
    </w:p>
    <w:p w14:paraId="48B1CF27" w14:textId="590743C8" w:rsidR="001D1085" w:rsidRDefault="007D6AD4" w:rsidP="007D6AD4">
      <w:pPr>
        <w:shd w:val="clear" w:color="auto" w:fill="FFFFFF"/>
        <w:rPr>
          <w:rFonts w:ascii="Arial" w:hAnsi="Arial" w:cs="Arial"/>
          <w:color w:val="222222"/>
        </w:rPr>
      </w:pPr>
      <w:r w:rsidRPr="007D6AD4">
        <w:rPr>
          <w:rFonts w:ascii="Century Gothic" w:hAnsi="Century Gothic"/>
          <w:bCs/>
          <w:color w:val="000000" w:themeColor="text1"/>
        </w:rPr>
        <w:t>5.</w:t>
      </w:r>
      <w:r w:rsidRPr="007D6AD4">
        <w:rPr>
          <w:rFonts w:ascii="Century Gothic" w:hAnsi="Century Gothic"/>
          <w:bCs/>
          <w:color w:val="000000" w:themeColor="text1"/>
        </w:rPr>
        <w:tab/>
        <w:t>What barriers prevent you from showing loyalty and devotion to your friends?</w:t>
      </w:r>
    </w:p>
    <w:p w14:paraId="4826826E" w14:textId="69C87B38" w:rsidR="004C1D6D" w:rsidRDefault="004C1D6D" w:rsidP="00CB4DFF">
      <w:pPr>
        <w:shd w:val="clear" w:color="auto" w:fill="FFFFFF"/>
        <w:rPr>
          <w:rFonts w:ascii="Arial" w:hAnsi="Arial" w:cs="Arial"/>
          <w:color w:val="222222"/>
        </w:rPr>
      </w:pPr>
    </w:p>
    <w:p w14:paraId="4B2BFE1E" w14:textId="71C09884" w:rsidR="009E5EDF" w:rsidRDefault="009E5EDF" w:rsidP="00CB4DFF">
      <w:pPr>
        <w:shd w:val="clear" w:color="auto" w:fill="FFFFFF"/>
        <w:rPr>
          <w:rFonts w:ascii="Arial" w:hAnsi="Arial" w:cs="Arial"/>
          <w:color w:val="222222"/>
        </w:rPr>
      </w:pPr>
    </w:p>
    <w:p w14:paraId="3A71636B" w14:textId="77777777" w:rsidR="009E5EDF" w:rsidRPr="00F56FBA" w:rsidRDefault="009E5EDF" w:rsidP="009E5EDF">
      <w:pPr>
        <w:shd w:val="clear" w:color="auto" w:fill="FFFFFF"/>
        <w:spacing w:after="150" w:line="360" w:lineRule="atLeast"/>
        <w:jc w:val="center"/>
        <w:rPr>
          <w:rFonts w:ascii="Century Gothic" w:hAnsi="Century Gothic"/>
          <w:b/>
          <w:color w:val="000000" w:themeColor="text1"/>
          <w:sz w:val="36"/>
        </w:rPr>
      </w:pPr>
      <w:r w:rsidRPr="00F56FBA">
        <w:rPr>
          <w:rFonts w:ascii="Century Gothic" w:hAnsi="Century Gothic"/>
          <w:b/>
          <w:color w:val="000000" w:themeColor="text1"/>
          <w:sz w:val="36"/>
        </w:rPr>
        <w:t>Discuss</w:t>
      </w:r>
    </w:p>
    <w:p w14:paraId="2AFFDC56" w14:textId="77777777" w:rsidR="009E5EDF" w:rsidRPr="007D6AD4" w:rsidRDefault="009E5EDF" w:rsidP="009E5EDF">
      <w:pPr>
        <w:shd w:val="clear" w:color="auto" w:fill="FFFFFF"/>
        <w:rPr>
          <w:rFonts w:ascii="Century Gothic" w:hAnsi="Century Gothic"/>
          <w:bCs/>
          <w:color w:val="000000" w:themeColor="text1"/>
        </w:rPr>
      </w:pPr>
      <w:r w:rsidRPr="007D6AD4">
        <w:rPr>
          <w:rFonts w:ascii="Century Gothic" w:hAnsi="Century Gothic"/>
          <w:bCs/>
          <w:color w:val="000000" w:themeColor="text1"/>
        </w:rPr>
        <w:t>1.</w:t>
      </w:r>
      <w:r w:rsidRPr="007D6AD4">
        <w:rPr>
          <w:rFonts w:ascii="Century Gothic" w:hAnsi="Century Gothic"/>
          <w:bCs/>
          <w:color w:val="000000" w:themeColor="text1"/>
        </w:rPr>
        <w:tab/>
        <w:t>Do you schedule for flexibility in your life? If someone was in crisis would you have the time to help?</w:t>
      </w:r>
    </w:p>
    <w:p w14:paraId="34B48843" w14:textId="77777777" w:rsidR="009E5EDF" w:rsidRDefault="009E5EDF" w:rsidP="009E5EDF">
      <w:pPr>
        <w:shd w:val="clear" w:color="auto" w:fill="FFFFFF"/>
        <w:rPr>
          <w:rFonts w:ascii="Century Gothic" w:hAnsi="Century Gothic"/>
          <w:bCs/>
          <w:color w:val="000000" w:themeColor="text1"/>
        </w:rPr>
      </w:pPr>
    </w:p>
    <w:p w14:paraId="0CDC54F3" w14:textId="77777777" w:rsidR="009E5EDF" w:rsidRPr="007D6AD4" w:rsidRDefault="009E5EDF" w:rsidP="009E5EDF">
      <w:pPr>
        <w:shd w:val="clear" w:color="auto" w:fill="FFFFFF"/>
        <w:rPr>
          <w:rFonts w:ascii="Century Gothic" w:hAnsi="Century Gothic"/>
          <w:bCs/>
          <w:color w:val="000000" w:themeColor="text1"/>
        </w:rPr>
      </w:pPr>
      <w:r w:rsidRPr="007D6AD4">
        <w:rPr>
          <w:rFonts w:ascii="Century Gothic" w:hAnsi="Century Gothic"/>
          <w:bCs/>
          <w:color w:val="000000" w:themeColor="text1"/>
        </w:rPr>
        <w:t>2.</w:t>
      </w:r>
      <w:r w:rsidRPr="007D6AD4">
        <w:rPr>
          <w:rFonts w:ascii="Century Gothic" w:hAnsi="Century Gothic"/>
          <w:bCs/>
          <w:color w:val="000000" w:themeColor="text1"/>
        </w:rPr>
        <w:tab/>
        <w:t>Do you budget to give?</w:t>
      </w:r>
    </w:p>
    <w:p w14:paraId="7BB3A340" w14:textId="77777777" w:rsidR="009E5EDF" w:rsidRDefault="009E5EDF" w:rsidP="009E5EDF">
      <w:pPr>
        <w:shd w:val="clear" w:color="auto" w:fill="FFFFFF"/>
        <w:rPr>
          <w:rFonts w:ascii="Century Gothic" w:hAnsi="Century Gothic"/>
          <w:bCs/>
          <w:color w:val="000000" w:themeColor="text1"/>
        </w:rPr>
      </w:pPr>
    </w:p>
    <w:p w14:paraId="358AB833" w14:textId="77777777" w:rsidR="009E5EDF" w:rsidRPr="007D6AD4" w:rsidRDefault="009E5EDF" w:rsidP="009E5EDF">
      <w:pPr>
        <w:shd w:val="clear" w:color="auto" w:fill="FFFFFF"/>
        <w:rPr>
          <w:rFonts w:ascii="Century Gothic" w:hAnsi="Century Gothic"/>
          <w:bCs/>
          <w:color w:val="000000" w:themeColor="text1"/>
        </w:rPr>
      </w:pPr>
      <w:r w:rsidRPr="007D6AD4">
        <w:rPr>
          <w:rFonts w:ascii="Century Gothic" w:hAnsi="Century Gothic"/>
          <w:bCs/>
          <w:color w:val="000000" w:themeColor="text1"/>
        </w:rPr>
        <w:t>3.</w:t>
      </w:r>
      <w:r w:rsidRPr="007D6AD4">
        <w:rPr>
          <w:rFonts w:ascii="Century Gothic" w:hAnsi="Century Gothic"/>
          <w:bCs/>
          <w:color w:val="000000" w:themeColor="text1"/>
        </w:rPr>
        <w:tab/>
        <w:t>Do you build enough rest into your life? Are you at risk of burning out?</w:t>
      </w:r>
    </w:p>
    <w:p w14:paraId="25C95060" w14:textId="77777777" w:rsidR="009E5EDF" w:rsidRDefault="009E5EDF" w:rsidP="009E5EDF">
      <w:pPr>
        <w:shd w:val="clear" w:color="auto" w:fill="FFFFFF"/>
        <w:rPr>
          <w:rFonts w:ascii="Century Gothic" w:hAnsi="Century Gothic"/>
          <w:bCs/>
          <w:color w:val="000000" w:themeColor="text1"/>
        </w:rPr>
      </w:pPr>
    </w:p>
    <w:p w14:paraId="371D302B" w14:textId="77777777" w:rsidR="009E5EDF" w:rsidRPr="007D6AD4" w:rsidRDefault="009E5EDF" w:rsidP="009E5EDF">
      <w:pPr>
        <w:shd w:val="clear" w:color="auto" w:fill="FFFFFF"/>
        <w:rPr>
          <w:rFonts w:ascii="Century Gothic" w:hAnsi="Century Gothic"/>
          <w:bCs/>
          <w:color w:val="000000" w:themeColor="text1"/>
        </w:rPr>
      </w:pPr>
      <w:r w:rsidRPr="007D6AD4">
        <w:rPr>
          <w:rFonts w:ascii="Century Gothic" w:hAnsi="Century Gothic"/>
          <w:bCs/>
          <w:color w:val="000000" w:themeColor="text1"/>
        </w:rPr>
        <w:t>4.</w:t>
      </w:r>
      <w:r w:rsidRPr="007D6AD4">
        <w:rPr>
          <w:rFonts w:ascii="Century Gothic" w:hAnsi="Century Gothic"/>
          <w:bCs/>
          <w:color w:val="000000" w:themeColor="text1"/>
        </w:rPr>
        <w:tab/>
        <w:t>When have you last shown loyalty and devotion to a friend?</w:t>
      </w:r>
    </w:p>
    <w:p w14:paraId="75CDAB6C" w14:textId="77777777" w:rsidR="009E5EDF" w:rsidRDefault="009E5EDF" w:rsidP="009E5EDF">
      <w:pPr>
        <w:shd w:val="clear" w:color="auto" w:fill="FFFFFF"/>
        <w:rPr>
          <w:rFonts w:ascii="Century Gothic" w:hAnsi="Century Gothic"/>
          <w:bCs/>
          <w:color w:val="000000" w:themeColor="text1"/>
        </w:rPr>
      </w:pPr>
    </w:p>
    <w:p w14:paraId="6E364B36" w14:textId="77777777" w:rsidR="009E5EDF" w:rsidRDefault="009E5EDF" w:rsidP="009E5EDF">
      <w:pPr>
        <w:shd w:val="clear" w:color="auto" w:fill="FFFFFF"/>
        <w:rPr>
          <w:rFonts w:ascii="Arial" w:hAnsi="Arial" w:cs="Arial"/>
          <w:color w:val="222222"/>
        </w:rPr>
      </w:pPr>
      <w:r w:rsidRPr="007D6AD4">
        <w:rPr>
          <w:rFonts w:ascii="Century Gothic" w:hAnsi="Century Gothic"/>
          <w:bCs/>
          <w:color w:val="000000" w:themeColor="text1"/>
        </w:rPr>
        <w:t>5.</w:t>
      </w:r>
      <w:r w:rsidRPr="007D6AD4">
        <w:rPr>
          <w:rFonts w:ascii="Century Gothic" w:hAnsi="Century Gothic"/>
          <w:bCs/>
          <w:color w:val="000000" w:themeColor="text1"/>
        </w:rPr>
        <w:tab/>
        <w:t>What barriers prevent you from showing loyalty and devotion to your friends?</w:t>
      </w:r>
    </w:p>
    <w:p w14:paraId="04A7F512" w14:textId="33F055EC" w:rsidR="009E5EDF" w:rsidRDefault="009E5EDF" w:rsidP="00CB4DFF">
      <w:pPr>
        <w:shd w:val="clear" w:color="auto" w:fill="FFFFFF"/>
        <w:rPr>
          <w:rFonts w:ascii="Arial" w:hAnsi="Arial" w:cs="Arial"/>
          <w:color w:val="222222"/>
        </w:rPr>
      </w:pPr>
    </w:p>
    <w:p w14:paraId="4305AAF1" w14:textId="77777777" w:rsidR="009E5EDF" w:rsidRPr="00F56FBA" w:rsidRDefault="009E5EDF" w:rsidP="009E5EDF">
      <w:pPr>
        <w:shd w:val="clear" w:color="auto" w:fill="FFFFFF"/>
        <w:spacing w:after="150" w:line="360" w:lineRule="atLeast"/>
        <w:jc w:val="center"/>
        <w:rPr>
          <w:rFonts w:ascii="Century Gothic" w:hAnsi="Century Gothic"/>
          <w:b/>
          <w:color w:val="000000" w:themeColor="text1"/>
          <w:sz w:val="36"/>
        </w:rPr>
      </w:pPr>
      <w:r w:rsidRPr="00F56FBA">
        <w:rPr>
          <w:rFonts w:ascii="Century Gothic" w:hAnsi="Century Gothic"/>
          <w:b/>
          <w:color w:val="000000" w:themeColor="text1"/>
          <w:sz w:val="36"/>
        </w:rPr>
        <w:t>Discuss</w:t>
      </w:r>
    </w:p>
    <w:p w14:paraId="4B7BA529" w14:textId="77777777" w:rsidR="009E5EDF" w:rsidRPr="007D6AD4" w:rsidRDefault="009E5EDF" w:rsidP="009E5EDF">
      <w:pPr>
        <w:shd w:val="clear" w:color="auto" w:fill="FFFFFF"/>
        <w:rPr>
          <w:rFonts w:ascii="Century Gothic" w:hAnsi="Century Gothic"/>
          <w:bCs/>
          <w:color w:val="000000" w:themeColor="text1"/>
        </w:rPr>
      </w:pPr>
      <w:r w:rsidRPr="007D6AD4">
        <w:rPr>
          <w:rFonts w:ascii="Century Gothic" w:hAnsi="Century Gothic"/>
          <w:bCs/>
          <w:color w:val="000000" w:themeColor="text1"/>
        </w:rPr>
        <w:t>1.</w:t>
      </w:r>
      <w:r w:rsidRPr="007D6AD4">
        <w:rPr>
          <w:rFonts w:ascii="Century Gothic" w:hAnsi="Century Gothic"/>
          <w:bCs/>
          <w:color w:val="000000" w:themeColor="text1"/>
        </w:rPr>
        <w:tab/>
        <w:t>Do you schedule for flexibility in your life? If someone was in crisis would you have the time to help?</w:t>
      </w:r>
    </w:p>
    <w:p w14:paraId="617BE5EB" w14:textId="77777777" w:rsidR="009E5EDF" w:rsidRDefault="009E5EDF" w:rsidP="009E5EDF">
      <w:pPr>
        <w:shd w:val="clear" w:color="auto" w:fill="FFFFFF"/>
        <w:rPr>
          <w:rFonts w:ascii="Century Gothic" w:hAnsi="Century Gothic"/>
          <w:bCs/>
          <w:color w:val="000000" w:themeColor="text1"/>
        </w:rPr>
      </w:pPr>
    </w:p>
    <w:p w14:paraId="693041E9" w14:textId="77777777" w:rsidR="009E5EDF" w:rsidRPr="007D6AD4" w:rsidRDefault="009E5EDF" w:rsidP="009E5EDF">
      <w:pPr>
        <w:shd w:val="clear" w:color="auto" w:fill="FFFFFF"/>
        <w:rPr>
          <w:rFonts w:ascii="Century Gothic" w:hAnsi="Century Gothic"/>
          <w:bCs/>
          <w:color w:val="000000" w:themeColor="text1"/>
        </w:rPr>
      </w:pPr>
      <w:r w:rsidRPr="007D6AD4">
        <w:rPr>
          <w:rFonts w:ascii="Century Gothic" w:hAnsi="Century Gothic"/>
          <w:bCs/>
          <w:color w:val="000000" w:themeColor="text1"/>
        </w:rPr>
        <w:t>2.</w:t>
      </w:r>
      <w:r w:rsidRPr="007D6AD4">
        <w:rPr>
          <w:rFonts w:ascii="Century Gothic" w:hAnsi="Century Gothic"/>
          <w:bCs/>
          <w:color w:val="000000" w:themeColor="text1"/>
        </w:rPr>
        <w:tab/>
        <w:t>Do you budget to give?</w:t>
      </w:r>
    </w:p>
    <w:p w14:paraId="7B5D63CE" w14:textId="77777777" w:rsidR="009E5EDF" w:rsidRDefault="009E5EDF" w:rsidP="009E5EDF">
      <w:pPr>
        <w:shd w:val="clear" w:color="auto" w:fill="FFFFFF"/>
        <w:rPr>
          <w:rFonts w:ascii="Century Gothic" w:hAnsi="Century Gothic"/>
          <w:bCs/>
          <w:color w:val="000000" w:themeColor="text1"/>
        </w:rPr>
      </w:pPr>
    </w:p>
    <w:p w14:paraId="48CABFB6" w14:textId="77777777" w:rsidR="009E5EDF" w:rsidRPr="007D6AD4" w:rsidRDefault="009E5EDF" w:rsidP="009E5EDF">
      <w:pPr>
        <w:shd w:val="clear" w:color="auto" w:fill="FFFFFF"/>
        <w:rPr>
          <w:rFonts w:ascii="Century Gothic" w:hAnsi="Century Gothic"/>
          <w:bCs/>
          <w:color w:val="000000" w:themeColor="text1"/>
        </w:rPr>
      </w:pPr>
      <w:r w:rsidRPr="007D6AD4">
        <w:rPr>
          <w:rFonts w:ascii="Century Gothic" w:hAnsi="Century Gothic"/>
          <w:bCs/>
          <w:color w:val="000000" w:themeColor="text1"/>
        </w:rPr>
        <w:t>3.</w:t>
      </w:r>
      <w:r w:rsidRPr="007D6AD4">
        <w:rPr>
          <w:rFonts w:ascii="Century Gothic" w:hAnsi="Century Gothic"/>
          <w:bCs/>
          <w:color w:val="000000" w:themeColor="text1"/>
        </w:rPr>
        <w:tab/>
        <w:t>Do you build enough rest into your life? Are you at risk of burning out?</w:t>
      </w:r>
    </w:p>
    <w:p w14:paraId="252975EC" w14:textId="77777777" w:rsidR="009E5EDF" w:rsidRDefault="009E5EDF" w:rsidP="009E5EDF">
      <w:pPr>
        <w:shd w:val="clear" w:color="auto" w:fill="FFFFFF"/>
        <w:rPr>
          <w:rFonts w:ascii="Century Gothic" w:hAnsi="Century Gothic"/>
          <w:bCs/>
          <w:color w:val="000000" w:themeColor="text1"/>
        </w:rPr>
      </w:pPr>
    </w:p>
    <w:p w14:paraId="429D992E" w14:textId="77777777" w:rsidR="009E5EDF" w:rsidRPr="007D6AD4" w:rsidRDefault="009E5EDF" w:rsidP="009E5EDF">
      <w:pPr>
        <w:shd w:val="clear" w:color="auto" w:fill="FFFFFF"/>
        <w:rPr>
          <w:rFonts w:ascii="Century Gothic" w:hAnsi="Century Gothic"/>
          <w:bCs/>
          <w:color w:val="000000" w:themeColor="text1"/>
        </w:rPr>
      </w:pPr>
      <w:r w:rsidRPr="007D6AD4">
        <w:rPr>
          <w:rFonts w:ascii="Century Gothic" w:hAnsi="Century Gothic"/>
          <w:bCs/>
          <w:color w:val="000000" w:themeColor="text1"/>
        </w:rPr>
        <w:t>4.</w:t>
      </w:r>
      <w:r w:rsidRPr="007D6AD4">
        <w:rPr>
          <w:rFonts w:ascii="Century Gothic" w:hAnsi="Century Gothic"/>
          <w:bCs/>
          <w:color w:val="000000" w:themeColor="text1"/>
        </w:rPr>
        <w:tab/>
        <w:t>When have you last shown loyalty and devotion to a friend?</w:t>
      </w:r>
    </w:p>
    <w:p w14:paraId="330A4743" w14:textId="77777777" w:rsidR="009E5EDF" w:rsidRDefault="009E5EDF" w:rsidP="009E5EDF">
      <w:pPr>
        <w:shd w:val="clear" w:color="auto" w:fill="FFFFFF"/>
        <w:rPr>
          <w:rFonts w:ascii="Century Gothic" w:hAnsi="Century Gothic"/>
          <w:bCs/>
          <w:color w:val="000000" w:themeColor="text1"/>
        </w:rPr>
      </w:pPr>
    </w:p>
    <w:p w14:paraId="4C18493F" w14:textId="7F06C394" w:rsidR="004C1D6D" w:rsidRPr="00CB4DFF" w:rsidRDefault="009E5EDF" w:rsidP="00CB4DFF">
      <w:pPr>
        <w:shd w:val="clear" w:color="auto" w:fill="FFFFFF"/>
        <w:rPr>
          <w:rFonts w:ascii="Arial" w:hAnsi="Arial" w:cs="Arial"/>
          <w:color w:val="222222"/>
        </w:rPr>
      </w:pPr>
      <w:r w:rsidRPr="007D6AD4">
        <w:rPr>
          <w:rFonts w:ascii="Century Gothic" w:hAnsi="Century Gothic"/>
          <w:bCs/>
          <w:color w:val="000000" w:themeColor="text1"/>
        </w:rPr>
        <w:t>5.</w:t>
      </w:r>
      <w:r w:rsidRPr="007D6AD4">
        <w:rPr>
          <w:rFonts w:ascii="Century Gothic" w:hAnsi="Century Gothic"/>
          <w:bCs/>
          <w:color w:val="000000" w:themeColor="text1"/>
        </w:rPr>
        <w:tab/>
        <w:t>What barriers prevent you from showing loyalty and devotion to your friends?</w:t>
      </w:r>
      <w:bookmarkStart w:id="0" w:name="_GoBack"/>
      <w:bookmarkEnd w:id="0"/>
    </w:p>
    <w:sectPr w:rsidR="004C1D6D" w:rsidRPr="00CB4DFF" w:rsidSect="00016833">
      <w:type w:val="continuous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B3D06"/>
    <w:multiLevelType w:val="hybridMultilevel"/>
    <w:tmpl w:val="82CC5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0262"/>
    <w:multiLevelType w:val="hybridMultilevel"/>
    <w:tmpl w:val="E14A8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F25E7"/>
    <w:multiLevelType w:val="multilevel"/>
    <w:tmpl w:val="A016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D85F46"/>
    <w:multiLevelType w:val="hybridMultilevel"/>
    <w:tmpl w:val="7F8EF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A4B"/>
    <w:rsid w:val="0000014B"/>
    <w:rsid w:val="00002C13"/>
    <w:rsid w:val="00016833"/>
    <w:rsid w:val="00022815"/>
    <w:rsid w:val="0005355C"/>
    <w:rsid w:val="000641FA"/>
    <w:rsid w:val="000C5D7E"/>
    <w:rsid w:val="000E0559"/>
    <w:rsid w:val="000F009F"/>
    <w:rsid w:val="000F6808"/>
    <w:rsid w:val="00106A34"/>
    <w:rsid w:val="0014396E"/>
    <w:rsid w:val="001454DF"/>
    <w:rsid w:val="00153C04"/>
    <w:rsid w:val="00162D7D"/>
    <w:rsid w:val="001667E6"/>
    <w:rsid w:val="00171BFD"/>
    <w:rsid w:val="001A5B82"/>
    <w:rsid w:val="001C0790"/>
    <w:rsid w:val="001C35C7"/>
    <w:rsid w:val="001C3B0A"/>
    <w:rsid w:val="001C4EDD"/>
    <w:rsid w:val="001D1085"/>
    <w:rsid w:val="001E1F9F"/>
    <w:rsid w:val="00211B27"/>
    <w:rsid w:val="0021568E"/>
    <w:rsid w:val="0025328B"/>
    <w:rsid w:val="00254B2D"/>
    <w:rsid w:val="002622F7"/>
    <w:rsid w:val="0029755B"/>
    <w:rsid w:val="002B31E8"/>
    <w:rsid w:val="002D6AC9"/>
    <w:rsid w:val="002E0361"/>
    <w:rsid w:val="003070C2"/>
    <w:rsid w:val="00310B5B"/>
    <w:rsid w:val="00315293"/>
    <w:rsid w:val="00322989"/>
    <w:rsid w:val="003605A4"/>
    <w:rsid w:val="003A0CC2"/>
    <w:rsid w:val="003E2C0B"/>
    <w:rsid w:val="00420179"/>
    <w:rsid w:val="0045718F"/>
    <w:rsid w:val="0046774C"/>
    <w:rsid w:val="004751C2"/>
    <w:rsid w:val="00484083"/>
    <w:rsid w:val="004A1BE1"/>
    <w:rsid w:val="004C1D6D"/>
    <w:rsid w:val="004C4C36"/>
    <w:rsid w:val="004D3392"/>
    <w:rsid w:val="004D7100"/>
    <w:rsid w:val="00503E07"/>
    <w:rsid w:val="00504686"/>
    <w:rsid w:val="00515687"/>
    <w:rsid w:val="00516E88"/>
    <w:rsid w:val="005431A4"/>
    <w:rsid w:val="005525C9"/>
    <w:rsid w:val="005712A6"/>
    <w:rsid w:val="00597C40"/>
    <w:rsid w:val="005B34D9"/>
    <w:rsid w:val="005D3AAF"/>
    <w:rsid w:val="005D7891"/>
    <w:rsid w:val="005F6731"/>
    <w:rsid w:val="006012EB"/>
    <w:rsid w:val="00617A4B"/>
    <w:rsid w:val="006277B3"/>
    <w:rsid w:val="00633D17"/>
    <w:rsid w:val="0067069E"/>
    <w:rsid w:val="00673E4B"/>
    <w:rsid w:val="006B7017"/>
    <w:rsid w:val="006C050F"/>
    <w:rsid w:val="006C2791"/>
    <w:rsid w:val="006C438C"/>
    <w:rsid w:val="006D36F2"/>
    <w:rsid w:val="006F466F"/>
    <w:rsid w:val="0070096D"/>
    <w:rsid w:val="00704C15"/>
    <w:rsid w:val="0073094F"/>
    <w:rsid w:val="0074001B"/>
    <w:rsid w:val="00753C4D"/>
    <w:rsid w:val="00782C3C"/>
    <w:rsid w:val="00795C96"/>
    <w:rsid w:val="007B1BEF"/>
    <w:rsid w:val="007D6AD4"/>
    <w:rsid w:val="007E3B92"/>
    <w:rsid w:val="007E76BE"/>
    <w:rsid w:val="007F7003"/>
    <w:rsid w:val="00864A7F"/>
    <w:rsid w:val="008937D8"/>
    <w:rsid w:val="008B78A4"/>
    <w:rsid w:val="008C10ED"/>
    <w:rsid w:val="008C2C96"/>
    <w:rsid w:val="008E3FCA"/>
    <w:rsid w:val="008E458F"/>
    <w:rsid w:val="008F7523"/>
    <w:rsid w:val="00917A71"/>
    <w:rsid w:val="00937037"/>
    <w:rsid w:val="00955943"/>
    <w:rsid w:val="0097750C"/>
    <w:rsid w:val="00990B34"/>
    <w:rsid w:val="0099788D"/>
    <w:rsid w:val="009C1FA7"/>
    <w:rsid w:val="009C5870"/>
    <w:rsid w:val="009D20C4"/>
    <w:rsid w:val="009E5EDF"/>
    <w:rsid w:val="009F5CE4"/>
    <w:rsid w:val="00A17ADA"/>
    <w:rsid w:val="00A2351B"/>
    <w:rsid w:val="00A518EF"/>
    <w:rsid w:val="00A5511C"/>
    <w:rsid w:val="00A5530B"/>
    <w:rsid w:val="00A869D9"/>
    <w:rsid w:val="00AA5540"/>
    <w:rsid w:val="00AA749B"/>
    <w:rsid w:val="00AB4100"/>
    <w:rsid w:val="00AC0CB9"/>
    <w:rsid w:val="00AD2F5B"/>
    <w:rsid w:val="00AD3AEF"/>
    <w:rsid w:val="00AE3BBC"/>
    <w:rsid w:val="00AF7029"/>
    <w:rsid w:val="00B25025"/>
    <w:rsid w:val="00B34250"/>
    <w:rsid w:val="00B45716"/>
    <w:rsid w:val="00B6576C"/>
    <w:rsid w:val="00B670CC"/>
    <w:rsid w:val="00B77B3D"/>
    <w:rsid w:val="00B95741"/>
    <w:rsid w:val="00BB3E4B"/>
    <w:rsid w:val="00BE1AD1"/>
    <w:rsid w:val="00BF0D41"/>
    <w:rsid w:val="00C652AB"/>
    <w:rsid w:val="00C70647"/>
    <w:rsid w:val="00C8331B"/>
    <w:rsid w:val="00C97540"/>
    <w:rsid w:val="00CB1A51"/>
    <w:rsid w:val="00CB4DFF"/>
    <w:rsid w:val="00CB609D"/>
    <w:rsid w:val="00CD7F66"/>
    <w:rsid w:val="00CE285C"/>
    <w:rsid w:val="00CE3DD4"/>
    <w:rsid w:val="00D008F1"/>
    <w:rsid w:val="00D0361A"/>
    <w:rsid w:val="00D0685A"/>
    <w:rsid w:val="00D107A5"/>
    <w:rsid w:val="00D133B7"/>
    <w:rsid w:val="00D33BDE"/>
    <w:rsid w:val="00D44220"/>
    <w:rsid w:val="00D60BF0"/>
    <w:rsid w:val="00D66F85"/>
    <w:rsid w:val="00D8482D"/>
    <w:rsid w:val="00D8599F"/>
    <w:rsid w:val="00D867CB"/>
    <w:rsid w:val="00D94888"/>
    <w:rsid w:val="00D97493"/>
    <w:rsid w:val="00DB1C86"/>
    <w:rsid w:val="00DD4A62"/>
    <w:rsid w:val="00DD4F9F"/>
    <w:rsid w:val="00DE1C4A"/>
    <w:rsid w:val="00EA72F8"/>
    <w:rsid w:val="00EB305E"/>
    <w:rsid w:val="00EB3C31"/>
    <w:rsid w:val="00EB5D26"/>
    <w:rsid w:val="00F268E4"/>
    <w:rsid w:val="00F4200A"/>
    <w:rsid w:val="00F5109B"/>
    <w:rsid w:val="00F51479"/>
    <w:rsid w:val="00F5321B"/>
    <w:rsid w:val="00F562CE"/>
    <w:rsid w:val="00F56FBA"/>
    <w:rsid w:val="00F61CD8"/>
    <w:rsid w:val="00F635B4"/>
    <w:rsid w:val="00FC3986"/>
    <w:rsid w:val="00FD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1F2B9"/>
  <w15:chartTrackingRefBased/>
  <w15:docId w15:val="{3D8A3ACF-9651-C040-871F-35782B5D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DF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37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00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C35C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5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7A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7A4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C35C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xt">
    <w:name w:val="text"/>
    <w:basedOn w:val="DefaultParagraphFont"/>
    <w:rsid w:val="001C35C7"/>
  </w:style>
  <w:style w:type="paragraph" w:customStyle="1" w:styleId="first-line-none">
    <w:name w:val="first-line-none"/>
    <w:basedOn w:val="Normal"/>
    <w:rsid w:val="001C35C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1C35C7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990B34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400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field-item">
    <w:name w:val="field-item"/>
    <w:basedOn w:val="Normal"/>
    <w:rsid w:val="0074001B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8937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assage-display-bcv">
    <w:name w:val="passage-display-bcv"/>
    <w:basedOn w:val="DefaultParagraphFont"/>
    <w:rsid w:val="008937D8"/>
  </w:style>
  <w:style w:type="character" w:customStyle="1" w:styleId="passage-display-version">
    <w:name w:val="passage-display-version"/>
    <w:basedOn w:val="DefaultParagraphFont"/>
    <w:rsid w:val="008937D8"/>
  </w:style>
  <w:style w:type="character" w:customStyle="1" w:styleId="chapternum">
    <w:name w:val="chapternum"/>
    <w:basedOn w:val="DefaultParagraphFont"/>
    <w:rsid w:val="005525C9"/>
  </w:style>
  <w:style w:type="paragraph" w:customStyle="1" w:styleId="line">
    <w:name w:val="line"/>
    <w:basedOn w:val="Normal"/>
    <w:rsid w:val="005525C9"/>
    <w:pPr>
      <w:spacing w:before="100" w:beforeAutospacing="1" w:after="100" w:afterAutospacing="1"/>
    </w:pPr>
  </w:style>
  <w:style w:type="paragraph" w:customStyle="1" w:styleId="top-1">
    <w:name w:val="top-1"/>
    <w:basedOn w:val="Normal"/>
    <w:rsid w:val="005525C9"/>
    <w:pPr>
      <w:spacing w:before="100" w:beforeAutospacing="1" w:after="100" w:afterAutospacing="1"/>
    </w:pPr>
  </w:style>
  <w:style w:type="character" w:customStyle="1" w:styleId="indent-1-breaks">
    <w:name w:val="indent-1-breaks"/>
    <w:basedOn w:val="DefaultParagraphFont"/>
    <w:rsid w:val="00EB305E"/>
  </w:style>
  <w:style w:type="character" w:customStyle="1" w:styleId="woj">
    <w:name w:val="woj"/>
    <w:basedOn w:val="DefaultParagraphFont"/>
    <w:rsid w:val="00F562CE"/>
  </w:style>
  <w:style w:type="character" w:styleId="Strong">
    <w:name w:val="Strong"/>
    <w:basedOn w:val="DefaultParagraphFont"/>
    <w:uiPriority w:val="22"/>
    <w:qFormat/>
    <w:rsid w:val="00106A34"/>
    <w:rPr>
      <w:b/>
      <w:bCs/>
    </w:rPr>
  </w:style>
  <w:style w:type="paragraph" w:customStyle="1" w:styleId="top-05">
    <w:name w:val="top-05"/>
    <w:basedOn w:val="Normal"/>
    <w:rsid w:val="00002C13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97750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small-caps">
    <w:name w:val="small-caps"/>
    <w:basedOn w:val="DefaultParagraphFont"/>
    <w:rsid w:val="0097750C"/>
  </w:style>
  <w:style w:type="character" w:customStyle="1" w:styleId="m6731246754036005399gmail-authorortitle">
    <w:name w:val="m_6731246754036005399gmail-authorortitle"/>
    <w:basedOn w:val="DefaultParagraphFont"/>
    <w:rsid w:val="001E1F9F"/>
  </w:style>
  <w:style w:type="character" w:customStyle="1" w:styleId="m6731246754036005399gmail-passage-display-bcv">
    <w:name w:val="m_6731246754036005399gmail-passage-display-bcv"/>
    <w:basedOn w:val="DefaultParagraphFont"/>
    <w:rsid w:val="001E1F9F"/>
  </w:style>
  <w:style w:type="paragraph" w:customStyle="1" w:styleId="chapter-1">
    <w:name w:val="chapter-1"/>
    <w:basedOn w:val="Normal"/>
    <w:rsid w:val="008F7523"/>
    <w:pPr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AB41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16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4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27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9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0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0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2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8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215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90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14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2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68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26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21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67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36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25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78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4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42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77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3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165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6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9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4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35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3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6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5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2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3D7D9"/>
                    <w:right w:val="none" w:sz="0" w:space="0" w:color="auto"/>
                  </w:divBdr>
                  <w:divsChild>
                    <w:div w:id="72379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9350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57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82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39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4346001">
                          <w:marLeft w:val="0"/>
                          <w:marRight w:val="0"/>
                          <w:marTop w:val="18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743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3D7D9"/>
                    <w:right w:val="none" w:sz="0" w:space="0" w:color="auto"/>
                  </w:divBdr>
                  <w:divsChild>
                    <w:div w:id="22973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61210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95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5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4047542">
                          <w:marLeft w:val="0"/>
                          <w:marRight w:val="0"/>
                          <w:marTop w:val="18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11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3D7D9"/>
                    <w:right w:val="none" w:sz="0" w:space="0" w:color="auto"/>
                  </w:divBdr>
                  <w:divsChild>
                    <w:div w:id="26897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3947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4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27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7146312">
                          <w:marLeft w:val="0"/>
                          <w:marRight w:val="0"/>
                          <w:marTop w:val="18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3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3D7D9"/>
                    <w:right w:val="none" w:sz="0" w:space="0" w:color="auto"/>
                  </w:divBdr>
                  <w:divsChild>
                    <w:div w:id="13788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39370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8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67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4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8645591">
                          <w:marLeft w:val="0"/>
                          <w:marRight w:val="0"/>
                          <w:marTop w:val="18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51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3D7D9"/>
                    <w:right w:val="none" w:sz="0" w:space="0" w:color="auto"/>
                  </w:divBdr>
                  <w:divsChild>
                    <w:div w:id="191516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7230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63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3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403100">
                          <w:marLeft w:val="0"/>
                          <w:marRight w:val="0"/>
                          <w:marTop w:val="18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0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3D7D9"/>
                    <w:right w:val="none" w:sz="0" w:space="0" w:color="auto"/>
                  </w:divBdr>
                  <w:divsChild>
                    <w:div w:id="122941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45150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50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5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74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503791">
                          <w:marLeft w:val="0"/>
                          <w:marRight w:val="0"/>
                          <w:marTop w:val="18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26152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1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68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47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2659389">
                          <w:marLeft w:val="0"/>
                          <w:marRight w:val="0"/>
                          <w:marTop w:val="18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1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56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58907">
          <w:marLeft w:val="0"/>
          <w:marRight w:val="0"/>
          <w:marTop w:val="120"/>
          <w:marBottom w:val="480"/>
          <w:divBdr>
            <w:top w:val="single" w:sz="6" w:space="8" w:color="D6DDB9"/>
            <w:left w:val="single" w:sz="6" w:space="8" w:color="D6DDB9"/>
            <w:bottom w:val="single" w:sz="6" w:space="8" w:color="D6DDB9"/>
            <w:right w:val="single" w:sz="6" w:space="8" w:color="D6DDB9"/>
          </w:divBdr>
          <w:divsChild>
            <w:div w:id="9074927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3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5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73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bleproject.com/explore/ruth/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ymmonsandy/Library/Group%20Containers/UBF8T346G9.Office/User%20Content.localized/Templates.localized/Century%20Goth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Century Gothic.dotx</Template>
  <TotalTime>4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A.G.Symmons</cp:lastModifiedBy>
  <cp:revision>3</cp:revision>
  <cp:lastPrinted>2018-11-21T11:55:00Z</cp:lastPrinted>
  <dcterms:created xsi:type="dcterms:W3CDTF">2020-02-12T09:24:00Z</dcterms:created>
  <dcterms:modified xsi:type="dcterms:W3CDTF">2020-02-12T11:14:00Z</dcterms:modified>
</cp:coreProperties>
</file>